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CF5" w:rsidRDefault="00C979B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0A2CF5" w:rsidRDefault="000A2CF5">
      <w:pPr>
        <w:rPr>
          <w:rFonts w:ascii="微软雅黑" w:eastAsia="微软雅黑" w:hAnsi="微软雅黑"/>
          <w:b/>
          <w:sz w:val="24"/>
          <w:szCs w:val="24"/>
        </w:rPr>
      </w:pPr>
    </w:p>
    <w:p w:rsidR="000A2CF5" w:rsidRDefault="00C979B4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bookmarkStart w:id="0" w:name="_GoBack"/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北大库酒罐</w:t>
      </w:r>
      <w:bookmarkEnd w:id="0"/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北大库酒罐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项目，面向社会公开招标。现发布招标公告，也欢迎公司全体员工推荐供应商。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A2CF5" w:rsidRDefault="00C979B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北大库酒罐</w:t>
      </w:r>
      <w:proofErr w:type="gramEnd"/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0A2CF5" w:rsidRDefault="000A2CF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0A2CF5" w:rsidRDefault="00C979B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A2CF5" w:rsidRDefault="000A2CF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2021-6-25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2021-12-31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A2CF5" w:rsidRDefault="00C979B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A2CF5" w:rsidRDefault="000A2C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A2CF5" w:rsidRDefault="00C979B4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项目简介：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北京红星股份有限公司酒罐参数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416"/>
        <w:gridCol w:w="1135"/>
        <w:gridCol w:w="2410"/>
        <w:gridCol w:w="1134"/>
        <w:gridCol w:w="850"/>
        <w:gridCol w:w="1276"/>
      </w:tblGrid>
      <w:tr w:rsidR="000A2CF5">
        <w:trPr>
          <w:trHeight w:val="20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ind w:rightChars="-33" w:right="-69"/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设备名称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材质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规格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容积</w:t>
            </w:r>
            <w:r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  <w:t>m³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A2CF5" w:rsidRDefault="00C979B4">
            <w:pPr>
              <w:ind w:leftChars="-51" w:left="-107" w:rightChars="-52" w:right="-109"/>
              <w:jc w:val="center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备注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储酒罐</w:t>
            </w:r>
          </w:p>
        </w:tc>
        <w:tc>
          <w:tcPr>
            <w:tcW w:w="1135" w:type="dxa"/>
            <w:vAlign w:val="center"/>
          </w:tcPr>
          <w:p w:rsidR="000A2CF5" w:rsidRDefault="00C979B4">
            <w:pPr>
              <w:tabs>
                <w:tab w:val="left" w:pos="260"/>
              </w:tabs>
              <w:spacing w:line="0" w:lineRule="atLeas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9500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600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4</w:t>
            </w:r>
          </w:p>
        </w:tc>
        <w:tc>
          <w:tcPr>
            <w:tcW w:w="1276" w:type="dxa"/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储酒罐</w:t>
            </w:r>
          </w:p>
        </w:tc>
        <w:tc>
          <w:tcPr>
            <w:tcW w:w="1135" w:type="dxa"/>
          </w:tcPr>
          <w:p w:rsidR="000A2CF5" w:rsidRDefault="00C979B4">
            <w:pPr>
              <w:jc w:val="center"/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5000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170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9</w:t>
            </w:r>
          </w:p>
        </w:tc>
        <w:tc>
          <w:tcPr>
            <w:tcW w:w="1276" w:type="dxa"/>
          </w:tcPr>
          <w:p w:rsidR="000A2CF5" w:rsidRDefault="00C979B4">
            <w:pPr>
              <w:jc w:val="center"/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pStyle w:val="ac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调酒罐</w:t>
            </w:r>
          </w:p>
        </w:tc>
        <w:tc>
          <w:tcPr>
            <w:tcW w:w="1135" w:type="dxa"/>
          </w:tcPr>
          <w:p w:rsidR="000A2CF5" w:rsidRDefault="00C979B4">
            <w:pPr>
              <w:jc w:val="center"/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3400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77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6</w:t>
            </w:r>
          </w:p>
        </w:tc>
        <w:tc>
          <w:tcPr>
            <w:tcW w:w="1276" w:type="dxa"/>
          </w:tcPr>
          <w:p w:rsidR="000A2CF5" w:rsidRDefault="00C979B4">
            <w:pPr>
              <w:jc w:val="center"/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jc w:val="center"/>
              <w:outlineLvl w:val="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调酒罐</w:t>
            </w:r>
          </w:p>
        </w:tc>
        <w:tc>
          <w:tcPr>
            <w:tcW w:w="1135" w:type="dxa"/>
          </w:tcPr>
          <w:p w:rsidR="000A2CF5" w:rsidRDefault="00C979B4">
            <w:pPr>
              <w:jc w:val="center"/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3200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68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20</w:t>
            </w:r>
          </w:p>
        </w:tc>
        <w:tc>
          <w:tcPr>
            <w:tcW w:w="1276" w:type="dxa"/>
          </w:tcPr>
          <w:p w:rsidR="000A2CF5" w:rsidRDefault="00C979B4">
            <w:pPr>
              <w:jc w:val="center"/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jc w:val="center"/>
              <w:outlineLvl w:val="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调酒罐</w:t>
            </w:r>
          </w:p>
        </w:tc>
        <w:tc>
          <w:tcPr>
            <w:tcW w:w="1135" w:type="dxa"/>
          </w:tcPr>
          <w:p w:rsidR="000A2CF5" w:rsidRDefault="00C979B4">
            <w:pPr>
              <w:jc w:val="center"/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2900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56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2</w:t>
            </w:r>
          </w:p>
        </w:tc>
        <w:tc>
          <w:tcPr>
            <w:tcW w:w="1276" w:type="dxa"/>
          </w:tcPr>
          <w:p w:rsidR="000A2CF5" w:rsidRDefault="00C979B4">
            <w:pPr>
              <w:jc w:val="center"/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jc w:val="center"/>
              <w:outlineLvl w:val="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原酒罐</w:t>
            </w:r>
          </w:p>
        </w:tc>
        <w:tc>
          <w:tcPr>
            <w:tcW w:w="1135" w:type="dxa"/>
          </w:tcPr>
          <w:p w:rsidR="000A2CF5" w:rsidRDefault="00C979B4">
            <w:pPr>
              <w:jc w:val="center"/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2900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56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9</w:t>
            </w:r>
          </w:p>
        </w:tc>
        <w:tc>
          <w:tcPr>
            <w:tcW w:w="1276" w:type="dxa"/>
          </w:tcPr>
          <w:p w:rsidR="000A2CF5" w:rsidRDefault="00C979B4">
            <w:pPr>
              <w:jc w:val="center"/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  <w:tr w:rsidR="000A2CF5">
        <w:trPr>
          <w:trHeight w:val="20"/>
        </w:trPr>
        <w:tc>
          <w:tcPr>
            <w:tcW w:w="710" w:type="dxa"/>
            <w:vAlign w:val="center"/>
          </w:tcPr>
          <w:p w:rsidR="000A2CF5" w:rsidRDefault="00C979B4">
            <w:pPr>
              <w:jc w:val="center"/>
              <w:outlineLvl w:val="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6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原酒罐</w:t>
            </w:r>
          </w:p>
        </w:tc>
        <w:tc>
          <w:tcPr>
            <w:tcW w:w="1135" w:type="dxa"/>
          </w:tcPr>
          <w:p w:rsidR="000A2CF5" w:rsidRDefault="00C979B4">
            <w:pPr>
              <w:jc w:val="center"/>
            </w:pPr>
            <w:r>
              <w:rPr>
                <w:rFonts w:ascii="宋体" w:hAnsi="宋体" w:cs="宋体" w:hint="eastAsia"/>
              </w:rPr>
              <w:t>304-2B</w:t>
            </w:r>
          </w:p>
        </w:tc>
        <w:tc>
          <w:tcPr>
            <w:tcW w:w="241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φ：</w:t>
            </w:r>
            <w:r>
              <w:rPr>
                <w:rFonts w:cs="Arial" w:hint="eastAsia"/>
              </w:rPr>
              <w:t>2500</w:t>
            </w:r>
            <w:r>
              <w:rPr>
                <w:rFonts w:cs="Arial" w:hint="eastAsia"/>
              </w:rPr>
              <w:t>、</w:t>
            </w:r>
            <w:r>
              <w:rPr>
                <w:rFonts w:cs="Arial" w:hint="eastAsia"/>
              </w:rPr>
              <w:t>h:8540</w:t>
            </w:r>
          </w:p>
        </w:tc>
        <w:tc>
          <w:tcPr>
            <w:tcW w:w="1134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41</w:t>
            </w:r>
          </w:p>
        </w:tc>
        <w:tc>
          <w:tcPr>
            <w:tcW w:w="850" w:type="dxa"/>
            <w:vAlign w:val="center"/>
          </w:tcPr>
          <w:p w:rsidR="000A2CF5" w:rsidRDefault="00C979B4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cs="Arial" w:hint="eastAsia"/>
              </w:rPr>
              <w:t>3</w:t>
            </w:r>
          </w:p>
        </w:tc>
        <w:tc>
          <w:tcPr>
            <w:tcW w:w="1276" w:type="dxa"/>
          </w:tcPr>
          <w:p w:rsidR="000A2CF5" w:rsidRDefault="00C979B4">
            <w:pPr>
              <w:jc w:val="center"/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新增</w:t>
            </w:r>
          </w:p>
        </w:tc>
      </w:tr>
    </w:tbl>
    <w:p w:rsidR="000A2CF5" w:rsidRDefault="00C979B4">
      <w:pPr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注：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1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、取样</w:t>
      </w:r>
      <w:proofErr w:type="gramStart"/>
      <w:r>
        <w:rPr>
          <w:rFonts w:asciiTheme="minorEastAsia" w:eastAsiaTheme="minorEastAsia" w:hAnsiTheme="minorEastAsia" w:hint="eastAsia"/>
          <w:bCs/>
          <w:sz w:val="24"/>
          <w:szCs w:val="24"/>
        </w:rPr>
        <w:t>阀位置</w:t>
      </w:r>
      <w:proofErr w:type="gramEnd"/>
      <w:r>
        <w:rPr>
          <w:rFonts w:asciiTheme="minorEastAsia" w:eastAsiaTheme="minorEastAsia" w:hAnsiTheme="minorEastAsia" w:hint="eastAsia"/>
          <w:bCs/>
          <w:sz w:val="24"/>
          <w:szCs w:val="24"/>
        </w:rPr>
        <w:t>比人孔下沿稍低，管径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6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′；</w:t>
      </w:r>
    </w:p>
    <w:p w:rsidR="000A2CF5" w:rsidRDefault="00C979B4">
      <w:pPr>
        <w:rPr>
          <w:rFonts w:asciiTheme="minorEastAsia" w:eastAsiaTheme="minorEastAsia" w:hAnsiTheme="minorEastAsia" w:cs="Arial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2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、所有酒</w:t>
      </w:r>
      <w:proofErr w:type="gramStart"/>
      <w:r>
        <w:rPr>
          <w:rFonts w:asciiTheme="minorEastAsia" w:eastAsiaTheme="minorEastAsia" w:hAnsiTheme="minorEastAsia" w:hint="eastAsia"/>
          <w:bCs/>
          <w:sz w:val="24"/>
          <w:szCs w:val="24"/>
        </w:rPr>
        <w:t>罐设计为斜底罐</w:t>
      </w:r>
      <w:proofErr w:type="gramEnd"/>
      <w:r>
        <w:rPr>
          <w:rFonts w:asciiTheme="minorEastAsia" w:eastAsiaTheme="minorEastAsia" w:hAnsiTheme="minorEastAsia" w:hint="eastAsia"/>
          <w:bCs/>
          <w:sz w:val="24"/>
          <w:szCs w:val="24"/>
        </w:rPr>
        <w:t>。</w:t>
      </w:r>
    </w:p>
    <w:p w:rsidR="000A2CF5" w:rsidRDefault="00C979B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A2CF5" w:rsidRDefault="00C979B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A2CF5" w:rsidRDefault="00C979B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A2CF5" w:rsidRDefault="00C979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A2CF5" w:rsidRDefault="00C979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0A2CF5" w:rsidRDefault="00C979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A2CF5" w:rsidRDefault="00C979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A2CF5" w:rsidRDefault="00C979B4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0A2CF5" w:rsidRDefault="00C979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A2CF5" w:rsidRDefault="00C979B4" w:rsidP="00C979B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A2CF5" w:rsidRDefault="00C979B4" w:rsidP="00C979B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A2CF5" w:rsidRDefault="00C979B4" w:rsidP="00C979B4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A2CF5" w:rsidRDefault="00C979B4" w:rsidP="00C979B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lastRenderedPageBreak/>
        <w:t>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A2CF5" w:rsidRDefault="00C979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A2CF5" w:rsidRDefault="00C979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/                       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0A2CF5" w:rsidRDefault="00C979B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0A2CF5" w:rsidRDefault="00C979B4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             </w:t>
      </w:r>
    </w:p>
    <w:p w:rsidR="000A2CF5" w:rsidRDefault="00C979B4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0A2CF5" w:rsidRDefault="00C979B4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A2CF5" w:rsidRDefault="00C979B4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A2CF5" w:rsidRDefault="00C979B4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A2CF5" w:rsidRDefault="00C979B4">
      <w:pPr>
        <w:pStyle w:val="ab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0A2CF5" w:rsidRDefault="00C979B4" w:rsidP="00C979B4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0A2CF5" w:rsidRDefault="00C979B4" w:rsidP="00C979B4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0A2CF5" w:rsidRDefault="00C979B4" w:rsidP="00C979B4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0A2CF5" w:rsidRDefault="00C979B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A2CF5" w:rsidRDefault="00C979B4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0A2CF5" w:rsidRDefault="00C979B4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A2CF5" w:rsidRDefault="00C979B4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0A2CF5" w:rsidRDefault="00C979B4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A2CF5" w:rsidRDefault="00C979B4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0A2CF5" w:rsidRDefault="00C979B4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0A2CF5" w:rsidRDefault="00C979B4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0A2CF5" w:rsidRDefault="00C979B4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投标人应为单一独立主体，本次招标不接收联合体投标；本项目合同履约保证金要求参考招标文件。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十一、公告期：</w:t>
      </w:r>
    </w:p>
    <w:p w:rsidR="000A2CF5" w:rsidRDefault="00C979B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A2CF5" w:rsidRDefault="00C979B4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A2CF5" w:rsidRDefault="00C979B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26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A2CF5" w:rsidRDefault="00C979B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A2CF5" w:rsidRDefault="00C979B4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A2CF5" w:rsidRDefault="00C979B4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③招标人认为有必要核实、确认的其他事项。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十三、投标期：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31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0A2CF5" w:rsidRDefault="00C979B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0A2CF5" w:rsidRDefault="00C979B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0A2CF5" w:rsidRDefault="00C979B4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0A2CF5" w:rsidRDefault="00C979B4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A2CF5" w:rsidRDefault="00C979B4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0A2CF5" w:rsidRDefault="00C979B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十四、开标期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0A2CF5" w:rsidRDefault="00C979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十五、联系方式：</w:t>
      </w:r>
    </w:p>
    <w:p w:rsidR="000A2CF5" w:rsidRDefault="00C979B4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A2CF5" w:rsidRDefault="00C979B4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0A2CF5" w:rsidRDefault="00C979B4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</w:p>
    <w:p w:rsidR="000A2CF5" w:rsidRDefault="00C979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18610598958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A2CF5" w:rsidRDefault="000A2CF5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A2CF5" w:rsidRDefault="00C979B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A2CF5" w:rsidRDefault="00C979B4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A2CF5" w:rsidRDefault="00C979B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0A2CF5" w:rsidRDefault="00C979B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A2CF5" w:rsidRDefault="00C979B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0A2CF5" w:rsidRDefault="00C979B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A2CF5" w:rsidRDefault="00C979B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A2CF5" w:rsidRDefault="00C979B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C979B4" w:rsidP="00C979B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A2CF5" w:rsidRDefault="000A2CF5" w:rsidP="00C979B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A2CF5" w:rsidRDefault="00C979B4" w:rsidP="00C979B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A2CF5" w:rsidRDefault="000A2CF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A2CF5" w:rsidRDefault="00C979B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0A2CF5" w:rsidP="00C979B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A2CF5" w:rsidRDefault="000A2CF5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C979B4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A2CF5" w:rsidRDefault="00C979B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A2CF5" w:rsidRDefault="000A2CF5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A2CF5" w:rsidRDefault="00C979B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0A2CF5" w:rsidRDefault="000A2CF5">
      <w:pPr>
        <w:ind w:firstLine="648"/>
        <w:rPr>
          <w:rFonts w:asciiTheme="minorEastAsia" w:eastAsiaTheme="minorEastAsia" w:hAnsiTheme="minorEastAsia"/>
          <w:sz w:val="28"/>
        </w:rPr>
      </w:pPr>
    </w:p>
    <w:p w:rsidR="000A2CF5" w:rsidRDefault="00C979B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A2CF5" w:rsidRDefault="000A2CF5">
      <w:pPr>
        <w:ind w:firstLine="648"/>
        <w:rPr>
          <w:rFonts w:asciiTheme="minorEastAsia" w:eastAsiaTheme="minorEastAsia" w:hAnsiTheme="minorEastAsia"/>
          <w:sz w:val="28"/>
        </w:rPr>
      </w:pPr>
    </w:p>
    <w:p w:rsidR="000A2CF5" w:rsidRDefault="00C979B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A2CF5">
        <w:trPr>
          <w:trHeight w:val="2469"/>
          <w:jc w:val="center"/>
        </w:trPr>
        <w:tc>
          <w:tcPr>
            <w:tcW w:w="7338" w:type="dxa"/>
          </w:tcPr>
          <w:p w:rsidR="000A2CF5" w:rsidRDefault="000A2CF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A2CF5" w:rsidRDefault="00C979B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A2CF5">
        <w:trPr>
          <w:trHeight w:val="2972"/>
          <w:jc w:val="center"/>
        </w:trPr>
        <w:tc>
          <w:tcPr>
            <w:tcW w:w="7338" w:type="dxa"/>
          </w:tcPr>
          <w:p w:rsidR="000A2CF5" w:rsidRDefault="000A2CF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A2CF5" w:rsidRDefault="00C979B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0A2C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A2CF5" w:rsidRDefault="00C979B4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0A2CF5" w:rsidRDefault="00C979B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A2CF5" w:rsidRDefault="000A2CF5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A2CF5" w:rsidRDefault="00C979B4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A2CF5" w:rsidRDefault="000A2C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A2CF5" w:rsidRDefault="00C979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0A2CF5" w:rsidRDefault="000A2C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A2CF5" w:rsidRDefault="00C979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C979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C979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C979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C979B4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C979B4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A2CF5" w:rsidRDefault="000A2CF5">
      <w:pPr>
        <w:rPr>
          <w:rFonts w:asciiTheme="minorEastAsia" w:eastAsiaTheme="minorEastAsia" w:hAnsiTheme="minorEastAsia"/>
          <w:sz w:val="32"/>
        </w:rPr>
      </w:pPr>
    </w:p>
    <w:p w:rsidR="000A2CF5" w:rsidRDefault="000A2CF5">
      <w:pPr>
        <w:rPr>
          <w:rFonts w:asciiTheme="minorEastAsia" w:eastAsiaTheme="minorEastAsia" w:hAnsiTheme="minorEastAsia"/>
          <w:sz w:val="32"/>
        </w:rPr>
      </w:pPr>
    </w:p>
    <w:p w:rsidR="000A2CF5" w:rsidRDefault="000A2CF5">
      <w:pPr>
        <w:rPr>
          <w:rFonts w:asciiTheme="minorEastAsia" w:eastAsiaTheme="minorEastAsia" w:hAnsiTheme="minorEastAsia"/>
          <w:sz w:val="32"/>
        </w:rPr>
      </w:pPr>
    </w:p>
    <w:p w:rsidR="000A2CF5" w:rsidRDefault="000A2CF5">
      <w:pPr>
        <w:rPr>
          <w:rFonts w:asciiTheme="minorEastAsia" w:eastAsiaTheme="minorEastAsia" w:hAnsiTheme="minorEastAsia"/>
          <w:sz w:val="32"/>
        </w:rPr>
      </w:pPr>
    </w:p>
    <w:p w:rsidR="000A2CF5" w:rsidRDefault="00C979B4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A2CF5" w:rsidRDefault="00C979B4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A2CF5">
        <w:trPr>
          <w:trHeight w:val="5460"/>
        </w:trPr>
        <w:tc>
          <w:tcPr>
            <w:tcW w:w="9000" w:type="dxa"/>
          </w:tcPr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C979B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A2CF5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C979B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A2CF5" w:rsidRDefault="000A2CF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A2CF5" w:rsidRDefault="000A2CF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A2CF5" w:rsidRDefault="000A2CF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A2CF5" w:rsidRDefault="00C979B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A2CF5" w:rsidRDefault="00C979B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A2CF5" w:rsidRDefault="00C979B4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A2CF5" w:rsidRDefault="00C979B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A2CF5" w:rsidRDefault="000A2CF5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A2CF5" w:rsidRDefault="00C979B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A2CF5" w:rsidRDefault="00C979B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A2CF5" w:rsidRDefault="00C979B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A2CF5" w:rsidRDefault="000A2CF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A2CF5" w:rsidRDefault="000A2CF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A2CF5" w:rsidRDefault="00C979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A2CF5" w:rsidRDefault="00C979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A2CF5" w:rsidRDefault="000A2CF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C979B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A2CF5" w:rsidRDefault="00C979B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A2CF5" w:rsidRDefault="00C979B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A2CF5" w:rsidRDefault="000A2CF5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A2CF5" w:rsidRDefault="000A2CF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A2CF5" w:rsidRDefault="000A2CF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A2CF5" w:rsidRDefault="000A2CF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A2CF5" w:rsidRDefault="000A2CF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A2CF5" w:rsidRDefault="00C979B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0A2CF5" w:rsidRDefault="00C979B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A2CF5" w:rsidRDefault="00C979B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A2CF5" w:rsidRDefault="000A2CF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A2CF5" w:rsidRDefault="000A2CF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A2CF5" w:rsidRDefault="00C979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A2CF5" w:rsidRDefault="00C979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0A2CF5" w:rsidRDefault="000A2CF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0A2CF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A2CF5" w:rsidRDefault="00C979B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A2CF5" w:rsidRDefault="00C979B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A2CF5" w:rsidRDefault="00C979B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A2CF5" w:rsidRDefault="000A2CF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A2CF5" w:rsidRDefault="00C979B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0A2CF5" w:rsidRDefault="000A2CF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A2CF5" w:rsidRDefault="000A2CF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A2CF5" w:rsidRDefault="00C979B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A2CF5">
        <w:trPr>
          <w:cantSplit/>
          <w:trHeight w:val="13011"/>
        </w:trPr>
        <w:tc>
          <w:tcPr>
            <w:tcW w:w="4219" w:type="dxa"/>
            <w:textDirection w:val="tbRl"/>
          </w:tcPr>
          <w:p w:rsidR="000A2CF5" w:rsidRDefault="000A2CF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A2CF5" w:rsidRDefault="00C979B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0A2CF5" w:rsidRDefault="000A2CF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A2CF5" w:rsidRDefault="00C979B4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0A2CF5" w:rsidRDefault="000A2CF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A2CF5" w:rsidRDefault="000A2CF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A2CF5" w:rsidRDefault="00C979B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0A2CF5" w:rsidRDefault="00C979B4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0A2CF5" w:rsidRDefault="000A2CF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A2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A2CF5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01FC"/>
    <w:rsid w:val="002119F2"/>
    <w:rsid w:val="00214C33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A7F3E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6B0B"/>
    <w:rsid w:val="007F0A58"/>
    <w:rsid w:val="007F4323"/>
    <w:rsid w:val="007F729F"/>
    <w:rsid w:val="007F7D85"/>
    <w:rsid w:val="00802A36"/>
    <w:rsid w:val="008068F7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5B46"/>
    <w:rsid w:val="00C94771"/>
    <w:rsid w:val="00C95940"/>
    <w:rsid w:val="00C979B4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5775E"/>
    <w:rsid w:val="00E65E20"/>
    <w:rsid w:val="00E71CAF"/>
    <w:rsid w:val="00E75B60"/>
    <w:rsid w:val="00E80528"/>
    <w:rsid w:val="00E845F5"/>
    <w:rsid w:val="00E85950"/>
    <w:rsid w:val="00E95C88"/>
    <w:rsid w:val="00E96063"/>
    <w:rsid w:val="00EA1C72"/>
    <w:rsid w:val="00ED1F11"/>
    <w:rsid w:val="00ED245F"/>
    <w:rsid w:val="00ED2CB9"/>
    <w:rsid w:val="00EF2B89"/>
    <w:rsid w:val="00EF574E"/>
    <w:rsid w:val="00EF70EF"/>
    <w:rsid w:val="00F15EA0"/>
    <w:rsid w:val="00F16889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E20F6"/>
    <w:rsid w:val="07085CAE"/>
    <w:rsid w:val="08E164C0"/>
    <w:rsid w:val="0E9A4F86"/>
    <w:rsid w:val="11D13845"/>
    <w:rsid w:val="11D17916"/>
    <w:rsid w:val="1AD15E82"/>
    <w:rsid w:val="1C3403B6"/>
    <w:rsid w:val="1C7F652D"/>
    <w:rsid w:val="1E5E5E27"/>
    <w:rsid w:val="1E8D11EB"/>
    <w:rsid w:val="2160298F"/>
    <w:rsid w:val="2236384B"/>
    <w:rsid w:val="27D9621D"/>
    <w:rsid w:val="2B753324"/>
    <w:rsid w:val="37074CE5"/>
    <w:rsid w:val="3814414B"/>
    <w:rsid w:val="3A83424C"/>
    <w:rsid w:val="3AA17591"/>
    <w:rsid w:val="3E6D3EC4"/>
    <w:rsid w:val="4C01393B"/>
    <w:rsid w:val="4D311FC7"/>
    <w:rsid w:val="51464CCF"/>
    <w:rsid w:val="51EE2C84"/>
    <w:rsid w:val="5694614E"/>
    <w:rsid w:val="57A83241"/>
    <w:rsid w:val="66F5765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c">
    <w:name w:val="简单回函地址"/>
    <w:basedOn w:val="a"/>
    <w:rPr>
      <w:rFonts w:ascii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c">
    <w:name w:val="简单回函地址"/>
    <w:basedOn w:val="a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AC1FAE-CA84-46E3-A0F9-744C5987B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110</TotalTime>
  <Pages>18</Pages>
  <Words>590</Words>
  <Characters>3364</Characters>
  <Application>Microsoft Office Word</Application>
  <DocSecurity>0</DocSecurity>
  <Lines>28</Lines>
  <Paragraphs>7</Paragraphs>
  <ScaleCrop>false</ScaleCrop>
  <Company>Dell Computer</Company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122</cp:revision>
  <dcterms:created xsi:type="dcterms:W3CDTF">2017-08-23T03:19:00Z</dcterms:created>
  <dcterms:modified xsi:type="dcterms:W3CDTF">2021-07-01T03:43:00Z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FE73EDFE17AC41839F7DE0A75C058970</vt:lpwstr>
  </property>
</Properties>
</file>